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90A06" w14:textId="77777777" w:rsidR="00043344" w:rsidRDefault="00053781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907" w:dyaOrig="3907" w14:anchorId="795BFB2D">
          <v:rect id="rectole0000000000" o:spid="_x0000_i1025" style="width:194.25pt;height:194.25pt" o:ole="" o:preferrelative="t" stroked="f">
            <v:imagedata r:id="rId5" o:title=""/>
          </v:rect>
          <o:OLEObject Type="Embed" ProgID="StaticMetafile" ShapeID="rectole0000000000" DrawAspect="Content" ObjectID="_1622899684" r:id="rId6"/>
        </w:object>
      </w:r>
    </w:p>
    <w:p w14:paraId="3562452C" w14:textId="77777777" w:rsidR="00043344" w:rsidRDefault="00043344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16047D48" w14:textId="77777777" w:rsidR="00B861CA" w:rsidRDefault="00B861CA" w:rsidP="00B861CA">
      <w:pPr>
        <w:pStyle w:val="Default"/>
      </w:pPr>
    </w:p>
    <w:p w14:paraId="4546F3E5" w14:textId="3567A971" w:rsidR="00B861CA" w:rsidRPr="00B861CA" w:rsidRDefault="005D6D5A" w:rsidP="00B861CA">
      <w:pPr>
        <w:pStyle w:val="Default"/>
        <w:jc w:val="right"/>
      </w:pPr>
      <w:r>
        <w:t xml:space="preserve"> </w:t>
      </w:r>
      <w:r w:rsidR="009D3C85">
        <w:t xml:space="preserve">Campo Bom, </w:t>
      </w:r>
      <w:r w:rsidR="00CA52E8">
        <w:t>24</w:t>
      </w:r>
      <w:r w:rsidR="00B861CA" w:rsidRPr="00B861CA">
        <w:t xml:space="preserve"> de </w:t>
      </w:r>
      <w:r w:rsidR="00CA52E8">
        <w:t>junho</w:t>
      </w:r>
      <w:r w:rsidR="00B861CA" w:rsidRPr="00B861CA">
        <w:t xml:space="preserve"> de</w:t>
      </w:r>
      <w:r>
        <w:t xml:space="preserve"> </w:t>
      </w:r>
      <w:r w:rsidR="00B861CA" w:rsidRPr="00B861CA">
        <w:t>201</w:t>
      </w:r>
      <w:r w:rsidR="0075221A">
        <w:t>9</w:t>
      </w:r>
      <w:r w:rsidR="00B861CA" w:rsidRPr="00B861CA">
        <w:t xml:space="preserve">. </w:t>
      </w:r>
    </w:p>
    <w:p w14:paraId="4E076FA2" w14:textId="77777777" w:rsidR="00B861CA" w:rsidRPr="00B861CA" w:rsidRDefault="00B861CA" w:rsidP="00B861CA">
      <w:pPr>
        <w:pStyle w:val="Default"/>
      </w:pPr>
    </w:p>
    <w:p w14:paraId="0E5272B8" w14:textId="77777777" w:rsidR="00B861CA" w:rsidRPr="00B861CA" w:rsidRDefault="00B861CA" w:rsidP="00B861CA">
      <w:pPr>
        <w:pStyle w:val="Default"/>
      </w:pPr>
      <w:r w:rsidRPr="00B861CA">
        <w:t>Excelentíssim</w:t>
      </w:r>
      <w:r w:rsidR="009D3C85">
        <w:t>o Senhor Paulo Cesar Lima Tigre</w:t>
      </w:r>
      <w:r w:rsidRPr="00B861CA">
        <w:t xml:space="preserve"> </w:t>
      </w:r>
    </w:p>
    <w:p w14:paraId="0C07C0A8" w14:textId="77777777" w:rsidR="00B861CA" w:rsidRPr="00B861CA" w:rsidRDefault="00B861CA" w:rsidP="00B861CA">
      <w:pPr>
        <w:pStyle w:val="Default"/>
      </w:pPr>
      <w:r w:rsidRPr="00B861CA">
        <w:t xml:space="preserve">Presidente da Câmara Municipal de Campo Bom/RS </w:t>
      </w:r>
    </w:p>
    <w:p w14:paraId="2076AF45" w14:textId="77777777" w:rsidR="00B861CA" w:rsidRPr="00B861CA" w:rsidRDefault="00B861CA" w:rsidP="00B861CA">
      <w:pPr>
        <w:pStyle w:val="Default"/>
      </w:pPr>
    </w:p>
    <w:p w14:paraId="042EB36D" w14:textId="77777777" w:rsidR="00B861CA" w:rsidRPr="00B861CA" w:rsidRDefault="00B861CA" w:rsidP="00B861CA">
      <w:pPr>
        <w:pStyle w:val="Default"/>
        <w:rPr>
          <w:b/>
          <w:bCs/>
        </w:rPr>
      </w:pPr>
      <w:r w:rsidRPr="00B861CA">
        <w:rPr>
          <w:b/>
          <w:bCs/>
        </w:rPr>
        <w:t xml:space="preserve">PEDIDO DE INFORMAÇÃO: </w:t>
      </w:r>
    </w:p>
    <w:p w14:paraId="0EA60968" w14:textId="77777777" w:rsidR="00B861CA" w:rsidRPr="00B861CA" w:rsidRDefault="00B861CA" w:rsidP="00B861CA">
      <w:pPr>
        <w:pStyle w:val="Default"/>
      </w:pPr>
    </w:p>
    <w:p w14:paraId="12C3A616" w14:textId="77777777" w:rsidR="00B861CA" w:rsidRPr="00B861CA" w:rsidRDefault="00B861CA" w:rsidP="00B861CA">
      <w:pPr>
        <w:pStyle w:val="Default"/>
      </w:pPr>
      <w:r w:rsidRPr="00B861CA">
        <w:t xml:space="preserve">O vereador que subscreve, solicita com base no Art. 88 do Regimento Interno desta casa legislativa, que após apreciação e deliberação pelos demais vereadores, seja encaminhado o seguinte pedido de informação ao PODER EXECUTIVO, para que forneça as seguintes informações: </w:t>
      </w:r>
    </w:p>
    <w:p w14:paraId="76C76285" w14:textId="77777777" w:rsidR="00B861CA" w:rsidRPr="00B861CA" w:rsidRDefault="00B861CA" w:rsidP="00B861CA">
      <w:pPr>
        <w:pStyle w:val="Default"/>
      </w:pPr>
    </w:p>
    <w:p w14:paraId="6C543371" w14:textId="64366104" w:rsidR="008E5102" w:rsidRPr="00B861CA" w:rsidRDefault="000D54BD" w:rsidP="00B861CA">
      <w:pPr>
        <w:pStyle w:val="Default"/>
      </w:pPr>
      <w:r>
        <w:t>ASSUNTO:</w:t>
      </w:r>
      <w:r w:rsidRPr="000D54BD">
        <w:rPr>
          <w:b/>
          <w:bCs/>
        </w:rPr>
        <w:t xml:space="preserve"> </w:t>
      </w:r>
      <w:r w:rsidR="002D77D1">
        <w:rPr>
          <w:b/>
          <w:bCs/>
        </w:rPr>
        <w:t xml:space="preserve">EMPRESA CITUADA </w:t>
      </w:r>
      <w:r w:rsidR="00FE248B">
        <w:rPr>
          <w:b/>
          <w:bCs/>
        </w:rPr>
        <w:t xml:space="preserve">NA RUA EMILIO PEDRO GOEDTEL, 125 </w:t>
      </w:r>
    </w:p>
    <w:p w14:paraId="754667CA" w14:textId="77777777" w:rsidR="008B6431" w:rsidRPr="008B6431" w:rsidRDefault="008B6431" w:rsidP="008B6431">
      <w:pPr>
        <w:pStyle w:val="PargrafodaLista"/>
        <w:spacing w:after="200" w:line="276" w:lineRule="auto"/>
        <w:rPr>
          <w:rFonts w:ascii="Arial" w:hAnsi="Arial" w:cs="Arial"/>
          <w:sz w:val="24"/>
          <w:szCs w:val="24"/>
        </w:rPr>
      </w:pPr>
    </w:p>
    <w:p w14:paraId="4BE44DD4" w14:textId="77777777" w:rsidR="008B6431" w:rsidRPr="008B6431" w:rsidRDefault="008B6431" w:rsidP="008B6431">
      <w:pPr>
        <w:pStyle w:val="PargrafodaLista"/>
        <w:rPr>
          <w:rFonts w:ascii="Arial" w:hAnsi="Arial" w:cs="Arial"/>
          <w:sz w:val="24"/>
          <w:szCs w:val="24"/>
        </w:rPr>
      </w:pPr>
    </w:p>
    <w:p w14:paraId="20FE0F34" w14:textId="3D4844AD" w:rsidR="002D77D1" w:rsidRDefault="00FE248B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empresa possui alvará de funcionamento?</w:t>
      </w:r>
    </w:p>
    <w:p w14:paraId="187F85A1" w14:textId="18FF3805" w:rsidR="00191228" w:rsidRDefault="00191228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sim, para qual atividade fim?</w:t>
      </w:r>
    </w:p>
    <w:p w14:paraId="0E820A26" w14:textId="03DE8820" w:rsidR="00FE248B" w:rsidRDefault="00FE248B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sim, já foi feito vistoria pelos órgãos competentes, FEPAM, SECRETARIA DO MEIO AMBIENTE e BOMBEIROS?</w:t>
      </w:r>
    </w:p>
    <w:p w14:paraId="0B18E070" w14:textId="0EEA8FC3" w:rsidR="006518AE" w:rsidRDefault="006518AE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empresa já foi autuada alguma vez?</w:t>
      </w:r>
    </w:p>
    <w:p w14:paraId="5799F652" w14:textId="534CFED7" w:rsidR="006518AE" w:rsidRDefault="006518AE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sim, qual o valor da multa?</w:t>
      </w:r>
    </w:p>
    <w:p w14:paraId="4BD9576B" w14:textId="3C90443C" w:rsidR="00A13D09" w:rsidRDefault="00A13D09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sim, após a multa a empresa regularizou suas atividades?</w:t>
      </w:r>
      <w:bookmarkStart w:id="0" w:name="_GoBack"/>
      <w:bookmarkEnd w:id="0"/>
    </w:p>
    <w:p w14:paraId="7419EF8D" w14:textId="77777777" w:rsidR="00FE248B" w:rsidRDefault="00FE248B" w:rsidP="00FE248B">
      <w:pPr>
        <w:pStyle w:val="PargrafodaLista"/>
        <w:spacing w:after="200" w:line="276" w:lineRule="auto"/>
        <w:rPr>
          <w:rFonts w:ascii="Arial" w:hAnsi="Arial" w:cs="Arial"/>
          <w:sz w:val="24"/>
          <w:szCs w:val="24"/>
        </w:rPr>
      </w:pPr>
    </w:p>
    <w:p w14:paraId="108A8F64" w14:textId="49D3D073" w:rsidR="008B6431" w:rsidRPr="008B6431" w:rsidRDefault="008B6431" w:rsidP="00FE248B">
      <w:pPr>
        <w:pStyle w:val="PargrafodaLista"/>
        <w:spacing w:after="200" w:line="276" w:lineRule="auto"/>
        <w:rPr>
          <w:rFonts w:ascii="Arial" w:hAnsi="Arial" w:cs="Arial"/>
          <w:sz w:val="24"/>
          <w:szCs w:val="24"/>
        </w:rPr>
      </w:pPr>
    </w:p>
    <w:p w14:paraId="2EABACD8" w14:textId="77777777" w:rsidR="008B6431" w:rsidRPr="008B6431" w:rsidRDefault="008B6431" w:rsidP="008B6431">
      <w:pPr>
        <w:pStyle w:val="PargrafodaLista"/>
        <w:spacing w:after="200" w:line="276" w:lineRule="auto"/>
        <w:rPr>
          <w:rFonts w:ascii="Arial" w:hAnsi="Arial" w:cs="Arial"/>
          <w:sz w:val="24"/>
          <w:szCs w:val="24"/>
        </w:rPr>
      </w:pPr>
    </w:p>
    <w:p w14:paraId="6856E3F6" w14:textId="77777777" w:rsidR="008E5102" w:rsidRPr="00FE248B" w:rsidRDefault="008E5102" w:rsidP="00FE248B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687454CB" w14:textId="77777777" w:rsidR="00B861CA" w:rsidRPr="00B861CA" w:rsidRDefault="00B861CA" w:rsidP="00B861CA">
      <w:pPr>
        <w:pStyle w:val="Default"/>
      </w:pPr>
    </w:p>
    <w:p w14:paraId="51E5D652" w14:textId="2207E37E" w:rsidR="00010F9D" w:rsidRDefault="00B861CA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  <w:r w:rsidRPr="00B861CA">
        <w:rPr>
          <w:rFonts w:ascii="Arial" w:hAnsi="Arial" w:cs="Arial"/>
          <w:sz w:val="24"/>
          <w:szCs w:val="24"/>
        </w:rPr>
        <w:t>Caso algumas das questões não sejam respondidas, por gentileza, solicitamos que justifique e informe quem detém a informação solicitada.</w:t>
      </w:r>
    </w:p>
    <w:p w14:paraId="23AF2893" w14:textId="11B4540A" w:rsidR="00FE248B" w:rsidRDefault="00FE248B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</w:p>
    <w:p w14:paraId="4E08C5CB" w14:textId="4198E57F" w:rsidR="00FE248B" w:rsidRDefault="00FE248B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</w:p>
    <w:p w14:paraId="21A9106E" w14:textId="6DE816E3" w:rsidR="00FE248B" w:rsidRDefault="00FE248B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</w:p>
    <w:p w14:paraId="0CE5A834" w14:textId="53B5676E" w:rsidR="00FE248B" w:rsidRDefault="00FE248B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JUSTIFICATIVA:</w:t>
      </w:r>
    </w:p>
    <w:p w14:paraId="714DC358" w14:textId="4F4C05BF" w:rsidR="00FE248B" w:rsidRDefault="00FE248B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</w:p>
    <w:p w14:paraId="3285571D" w14:textId="5CF4FAD9" w:rsidR="00FE248B" w:rsidRDefault="00FE248B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Entro com este pedido de informação devido a reclamação de moradores das imediações da empresa acima cita</w:t>
      </w:r>
      <w:r w:rsidR="00D1660B">
        <w:rPr>
          <w:rFonts w:ascii="Arial" w:hAnsi="Arial" w:cs="Arial"/>
          <w:sz w:val="24"/>
          <w:szCs w:val="24"/>
        </w:rPr>
        <w:t xml:space="preserve">da, referindo que </w:t>
      </w:r>
      <w:r w:rsidR="00191228">
        <w:rPr>
          <w:rFonts w:ascii="Arial" w:hAnsi="Arial" w:cs="Arial"/>
          <w:sz w:val="24"/>
          <w:szCs w:val="24"/>
        </w:rPr>
        <w:t>a mesma</w:t>
      </w:r>
      <w:r w:rsidR="00D1660B">
        <w:rPr>
          <w:rFonts w:ascii="Arial" w:hAnsi="Arial" w:cs="Arial"/>
          <w:sz w:val="24"/>
          <w:szCs w:val="24"/>
        </w:rPr>
        <w:t xml:space="preserve"> larga seus resíduos no ar deixa</w:t>
      </w:r>
      <w:r w:rsidR="00191228">
        <w:rPr>
          <w:rFonts w:ascii="Arial" w:hAnsi="Arial" w:cs="Arial"/>
          <w:sz w:val="24"/>
          <w:szCs w:val="24"/>
        </w:rPr>
        <w:t>ndo</w:t>
      </w:r>
      <w:r w:rsidR="00D1660B">
        <w:rPr>
          <w:rFonts w:ascii="Arial" w:hAnsi="Arial" w:cs="Arial"/>
          <w:sz w:val="24"/>
          <w:szCs w:val="24"/>
        </w:rPr>
        <w:t xml:space="preserve"> um cheiro forte de borracha queimada</w:t>
      </w:r>
      <w:r w:rsidR="00191228">
        <w:rPr>
          <w:rFonts w:ascii="Arial" w:hAnsi="Arial" w:cs="Arial"/>
          <w:sz w:val="24"/>
          <w:szCs w:val="24"/>
        </w:rPr>
        <w:t>. Causando irritações, problemas alérgicos e respiratórios para quem faz vizinhança a empresa.</w:t>
      </w:r>
    </w:p>
    <w:p w14:paraId="6D819975" w14:textId="77777777" w:rsidR="00191228" w:rsidRDefault="00191228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</w:p>
    <w:p w14:paraId="3D75508C" w14:textId="77777777" w:rsidR="00191228" w:rsidRPr="008E5102" w:rsidRDefault="00191228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</w:p>
    <w:sectPr w:rsidR="00191228" w:rsidRPr="008E51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36F8E"/>
    <w:multiLevelType w:val="hybridMultilevel"/>
    <w:tmpl w:val="A2BC6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77BE5"/>
    <w:multiLevelType w:val="hybridMultilevel"/>
    <w:tmpl w:val="8C6A62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56334"/>
    <w:multiLevelType w:val="hybridMultilevel"/>
    <w:tmpl w:val="D598C1B6"/>
    <w:lvl w:ilvl="0" w:tplc="DA5C80F2">
      <w:start w:val="1"/>
      <w:numFmt w:val="decimal"/>
      <w:lvlText w:val="%1"/>
      <w:lvlJc w:val="left"/>
      <w:pPr>
        <w:ind w:left="502" w:hanging="360"/>
      </w:pPr>
      <w:rPr>
        <w:rFonts w:ascii="Arial" w:eastAsiaTheme="minorEastAsia" w:hAnsi="Arial" w:cs="Arial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91325"/>
    <w:multiLevelType w:val="hybridMultilevel"/>
    <w:tmpl w:val="375E778C"/>
    <w:lvl w:ilvl="0" w:tplc="9ED624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102"/>
    <w:rsid w:val="00010F9D"/>
    <w:rsid w:val="0002050D"/>
    <w:rsid w:val="00043344"/>
    <w:rsid w:val="00053781"/>
    <w:rsid w:val="000565AD"/>
    <w:rsid w:val="000D54BD"/>
    <w:rsid w:val="000F6580"/>
    <w:rsid w:val="00114BE2"/>
    <w:rsid w:val="001409A4"/>
    <w:rsid w:val="00191228"/>
    <w:rsid w:val="001B79EF"/>
    <w:rsid w:val="002A3F6B"/>
    <w:rsid w:val="002D613F"/>
    <w:rsid w:val="002D77D1"/>
    <w:rsid w:val="00427AE2"/>
    <w:rsid w:val="004D50E1"/>
    <w:rsid w:val="00517952"/>
    <w:rsid w:val="005662A4"/>
    <w:rsid w:val="00586EE9"/>
    <w:rsid w:val="005D6D5A"/>
    <w:rsid w:val="006518AE"/>
    <w:rsid w:val="006A06C0"/>
    <w:rsid w:val="00727559"/>
    <w:rsid w:val="0075221A"/>
    <w:rsid w:val="007D42E7"/>
    <w:rsid w:val="0083117F"/>
    <w:rsid w:val="008B6431"/>
    <w:rsid w:val="008E5102"/>
    <w:rsid w:val="0090530B"/>
    <w:rsid w:val="00971422"/>
    <w:rsid w:val="009D3C85"/>
    <w:rsid w:val="009F619B"/>
    <w:rsid w:val="009F6DB9"/>
    <w:rsid w:val="00A0559C"/>
    <w:rsid w:val="00A13D09"/>
    <w:rsid w:val="00B861CA"/>
    <w:rsid w:val="00CA52E8"/>
    <w:rsid w:val="00D1660B"/>
    <w:rsid w:val="00DE0C76"/>
    <w:rsid w:val="00E301F0"/>
    <w:rsid w:val="00E76CAC"/>
    <w:rsid w:val="00E76E07"/>
    <w:rsid w:val="00E80B3E"/>
    <w:rsid w:val="00FB153E"/>
    <w:rsid w:val="00FE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9E13"/>
  <w15:docId w15:val="{CEAC41B7-B450-4634-8AD6-782B0A96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5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5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861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rdo\Desktop\PROJETOS\PEDIDO%20INFRIMA&#199;&#195;O\Pedido%20dinforma&#231;&#227;o%20conselho%20do%20idos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Pedido dinformação conselho do idoso</Template>
  <TotalTime>50</TotalTime>
  <Pages>2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Claudinho</dc:creator>
  <cp:lastModifiedBy>Pedro Froehlich</cp:lastModifiedBy>
  <cp:revision>6</cp:revision>
  <cp:lastPrinted>2019-04-15T16:32:00Z</cp:lastPrinted>
  <dcterms:created xsi:type="dcterms:W3CDTF">2019-06-24T17:19:00Z</dcterms:created>
  <dcterms:modified xsi:type="dcterms:W3CDTF">2019-06-24T19:42:00Z</dcterms:modified>
</cp:coreProperties>
</file>