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90A06" w14:textId="77777777" w:rsidR="00043344" w:rsidRDefault="00053781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907" w:dyaOrig="3907" w14:anchorId="795BFB2D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29816099" r:id="rId6"/>
        </w:object>
      </w:r>
    </w:p>
    <w:p w14:paraId="3562452C" w14:textId="77777777" w:rsidR="00043344" w:rsidRDefault="00043344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16047D48" w14:textId="77777777" w:rsidR="00B861CA" w:rsidRDefault="00B861CA" w:rsidP="00B861CA">
      <w:pPr>
        <w:pStyle w:val="Default"/>
      </w:pPr>
    </w:p>
    <w:p w14:paraId="4546F3E5" w14:textId="23779B7F" w:rsidR="00B861CA" w:rsidRPr="00B861CA" w:rsidRDefault="005D6D5A" w:rsidP="00B861CA">
      <w:pPr>
        <w:pStyle w:val="Default"/>
        <w:jc w:val="right"/>
      </w:pPr>
      <w:r>
        <w:t xml:space="preserve"> </w:t>
      </w:r>
      <w:r w:rsidR="009D3C85">
        <w:t xml:space="preserve">Campo Bom, </w:t>
      </w:r>
      <w:r w:rsidR="00393733">
        <w:t>12</w:t>
      </w:r>
      <w:r w:rsidR="00B861CA" w:rsidRPr="00B861CA">
        <w:t xml:space="preserve"> de </w:t>
      </w:r>
      <w:r w:rsidR="00393733">
        <w:t>setembro</w:t>
      </w:r>
      <w:r w:rsidR="00B861CA" w:rsidRPr="00B861CA">
        <w:t xml:space="preserve"> de</w:t>
      </w:r>
      <w:r>
        <w:t xml:space="preserve"> </w:t>
      </w:r>
      <w:r w:rsidR="00B861CA" w:rsidRPr="00B861CA">
        <w:t>201</w:t>
      </w:r>
      <w:r w:rsidR="0075221A">
        <w:t>9</w:t>
      </w:r>
      <w:r w:rsidR="00B861CA" w:rsidRPr="00B861CA">
        <w:t xml:space="preserve">. </w:t>
      </w:r>
    </w:p>
    <w:p w14:paraId="4E076FA2" w14:textId="77777777" w:rsidR="00B861CA" w:rsidRPr="00B861CA" w:rsidRDefault="00B861CA" w:rsidP="00B861CA">
      <w:pPr>
        <w:pStyle w:val="Default"/>
      </w:pPr>
    </w:p>
    <w:p w14:paraId="0E5272B8" w14:textId="77777777" w:rsidR="00B861CA" w:rsidRPr="00B861CA" w:rsidRDefault="00B861CA" w:rsidP="00B861CA">
      <w:pPr>
        <w:pStyle w:val="Default"/>
      </w:pPr>
      <w:r w:rsidRPr="00B861CA">
        <w:t>Excelentíssim</w:t>
      </w:r>
      <w:r w:rsidR="009D3C85">
        <w:t>o Senhor Paulo Cesar Lima Tigre</w:t>
      </w:r>
      <w:r w:rsidRPr="00B861CA">
        <w:t xml:space="preserve"> </w:t>
      </w:r>
    </w:p>
    <w:p w14:paraId="0C07C0A8" w14:textId="77777777" w:rsidR="00B861CA" w:rsidRPr="00B861CA" w:rsidRDefault="00B861CA" w:rsidP="00B861CA">
      <w:pPr>
        <w:pStyle w:val="Default"/>
      </w:pPr>
      <w:r w:rsidRPr="00B861CA">
        <w:t xml:space="preserve">Presidente da Câmara Municipal de Campo Bom/RS </w:t>
      </w:r>
    </w:p>
    <w:p w14:paraId="2076AF45" w14:textId="77777777" w:rsidR="00B861CA" w:rsidRPr="00B861CA" w:rsidRDefault="00B861CA" w:rsidP="00B861CA">
      <w:pPr>
        <w:pStyle w:val="Default"/>
      </w:pPr>
    </w:p>
    <w:p w14:paraId="042EB36D" w14:textId="77777777" w:rsidR="00B861CA" w:rsidRPr="00B861CA" w:rsidRDefault="00B861CA" w:rsidP="00B861CA">
      <w:pPr>
        <w:pStyle w:val="Default"/>
        <w:rPr>
          <w:b/>
          <w:bCs/>
        </w:rPr>
      </w:pPr>
      <w:r w:rsidRPr="00B861CA">
        <w:rPr>
          <w:b/>
          <w:bCs/>
        </w:rPr>
        <w:t xml:space="preserve">PEDIDO DE INFORMAÇÃO: </w:t>
      </w:r>
    </w:p>
    <w:p w14:paraId="0EA60968" w14:textId="77777777" w:rsidR="00B861CA" w:rsidRPr="00B861CA" w:rsidRDefault="00B861CA" w:rsidP="00B861CA">
      <w:pPr>
        <w:pStyle w:val="Default"/>
      </w:pPr>
    </w:p>
    <w:p w14:paraId="12C3A616" w14:textId="37171D12" w:rsidR="00B861CA" w:rsidRPr="00B861CA" w:rsidRDefault="00B861CA" w:rsidP="00B861CA">
      <w:pPr>
        <w:pStyle w:val="Default"/>
      </w:pPr>
      <w:r w:rsidRPr="00B861CA">
        <w:t>O vereador que subscreve, solicita com base no Art. 88 do Regimento Interno desta casa legislativa, que após apreciação e deliberação pelos demais vereadores, seja encaminhado o seguinte pedido de informação ao PODER EXECUTIVO</w:t>
      </w:r>
      <w:r w:rsidR="00393733">
        <w:t xml:space="preserve"> (Vigilância Sanitária)</w:t>
      </w:r>
      <w:r w:rsidRPr="00B861CA">
        <w:t xml:space="preserve">, para que forneça as seguintes informações: </w:t>
      </w:r>
    </w:p>
    <w:p w14:paraId="76C76285" w14:textId="77777777" w:rsidR="00B861CA" w:rsidRPr="00B861CA" w:rsidRDefault="00B861CA" w:rsidP="00B861CA">
      <w:pPr>
        <w:pStyle w:val="Default"/>
      </w:pPr>
    </w:p>
    <w:p w14:paraId="6C543371" w14:textId="7F8E6315" w:rsidR="008E5102" w:rsidRPr="00B861CA" w:rsidRDefault="000D54BD" w:rsidP="00B861CA">
      <w:pPr>
        <w:pStyle w:val="Default"/>
      </w:pPr>
      <w:r>
        <w:t>ASSUNTO:</w:t>
      </w:r>
      <w:r w:rsidRPr="000D54BD">
        <w:rPr>
          <w:b/>
          <w:bCs/>
        </w:rPr>
        <w:t xml:space="preserve"> </w:t>
      </w:r>
      <w:r w:rsidR="00393733">
        <w:rPr>
          <w:b/>
          <w:bCs/>
        </w:rPr>
        <w:t>VACINA BCG</w:t>
      </w:r>
      <w:r w:rsidR="00FE248B">
        <w:rPr>
          <w:b/>
          <w:bCs/>
        </w:rPr>
        <w:t xml:space="preserve"> </w:t>
      </w:r>
    </w:p>
    <w:p w14:paraId="754667CA" w14:textId="77777777" w:rsidR="008B6431" w:rsidRPr="008B6431" w:rsidRDefault="008B6431" w:rsidP="008B6431">
      <w:pPr>
        <w:pStyle w:val="PargrafodaLista"/>
        <w:spacing w:after="200" w:line="276" w:lineRule="auto"/>
        <w:rPr>
          <w:rFonts w:ascii="Arial" w:hAnsi="Arial" w:cs="Arial"/>
          <w:sz w:val="24"/>
          <w:szCs w:val="24"/>
        </w:rPr>
      </w:pPr>
    </w:p>
    <w:p w14:paraId="4BE44DD4" w14:textId="77777777" w:rsidR="008B6431" w:rsidRPr="008B6431" w:rsidRDefault="008B6431" w:rsidP="008B6431">
      <w:pPr>
        <w:pStyle w:val="PargrafodaLista"/>
        <w:rPr>
          <w:rFonts w:ascii="Arial" w:hAnsi="Arial" w:cs="Arial"/>
          <w:sz w:val="24"/>
          <w:szCs w:val="24"/>
        </w:rPr>
      </w:pPr>
    </w:p>
    <w:p w14:paraId="20FE0F34" w14:textId="0E4171B1" w:rsidR="002D77D1" w:rsidRDefault="00BD143A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</w:t>
      </w:r>
      <w:r w:rsidR="00393733">
        <w:rPr>
          <w:rFonts w:ascii="Arial" w:hAnsi="Arial" w:cs="Arial"/>
          <w:sz w:val="24"/>
          <w:szCs w:val="24"/>
        </w:rPr>
        <w:t xml:space="preserve"> falta</w:t>
      </w:r>
      <w:r>
        <w:rPr>
          <w:rFonts w:ascii="Arial" w:hAnsi="Arial" w:cs="Arial"/>
          <w:sz w:val="24"/>
          <w:szCs w:val="24"/>
        </w:rPr>
        <w:t xml:space="preserve"> de vacinas</w:t>
      </w:r>
      <w:r w:rsidR="00393733">
        <w:rPr>
          <w:rFonts w:ascii="Arial" w:hAnsi="Arial" w:cs="Arial"/>
          <w:sz w:val="24"/>
          <w:szCs w:val="24"/>
        </w:rPr>
        <w:t xml:space="preserve"> no município</w:t>
      </w:r>
      <w:r w:rsidR="00FE248B">
        <w:rPr>
          <w:rFonts w:ascii="Arial" w:hAnsi="Arial" w:cs="Arial"/>
          <w:sz w:val="24"/>
          <w:szCs w:val="24"/>
        </w:rPr>
        <w:t>?</w:t>
      </w:r>
    </w:p>
    <w:p w14:paraId="7FB341C1" w14:textId="323B53D5" w:rsidR="00BD143A" w:rsidRDefault="00BD143A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quais?</w:t>
      </w:r>
    </w:p>
    <w:p w14:paraId="29ED4E92" w14:textId="29AEA475" w:rsidR="00393733" w:rsidRDefault="00393733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qual orientação a Vigilância Sanitária está passando para população?</w:t>
      </w:r>
    </w:p>
    <w:p w14:paraId="0FE2A129" w14:textId="36B154F2" w:rsidR="00393733" w:rsidRDefault="00393733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previsão para a volta da vacinação</w:t>
      </w:r>
      <w:r w:rsidR="00BD143A">
        <w:rPr>
          <w:rFonts w:ascii="Arial" w:hAnsi="Arial" w:cs="Arial"/>
          <w:sz w:val="24"/>
          <w:szCs w:val="24"/>
        </w:rPr>
        <w:t>, se existir alguma que não esteja sendo oferecida, do calendário obrigatório e dos programas nacionais de promoção e prevenção de saúde</w:t>
      </w:r>
      <w:r>
        <w:rPr>
          <w:rFonts w:ascii="Arial" w:hAnsi="Arial" w:cs="Arial"/>
          <w:sz w:val="24"/>
          <w:szCs w:val="24"/>
        </w:rPr>
        <w:t>?</w:t>
      </w:r>
    </w:p>
    <w:p w14:paraId="6B85BE53" w14:textId="7A561196" w:rsidR="00BD143A" w:rsidRDefault="00BD143A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Houve uma denúncia que não havia a vacina BCG a disposição da população. Esta informação é verdadeira?</w:t>
      </w:r>
    </w:p>
    <w:p w14:paraId="52EDA5D2" w14:textId="33F2DB81" w:rsidR="00BD143A" w:rsidRDefault="00BD143A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desde quando?</w:t>
      </w:r>
    </w:p>
    <w:p w14:paraId="06DBB278" w14:textId="31F19112" w:rsidR="00BD143A" w:rsidRDefault="00BD143A" w:rsidP="008B6431">
      <w:pPr>
        <w:pStyle w:val="PargrafodaLista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sim, qual a orientação a Secretaria de Saúde tem passado à população?</w:t>
      </w:r>
    </w:p>
    <w:p w14:paraId="687454CB" w14:textId="77777777" w:rsidR="00B861CA" w:rsidRPr="00B861CA" w:rsidRDefault="00B861CA" w:rsidP="00B861CA">
      <w:pPr>
        <w:pStyle w:val="Default"/>
      </w:pPr>
      <w:bookmarkStart w:id="0" w:name="_GoBack"/>
      <w:bookmarkEnd w:id="0"/>
    </w:p>
    <w:p w14:paraId="51E5D652" w14:textId="2207E37E" w:rsidR="00010F9D" w:rsidRDefault="00B861CA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  <w:r w:rsidRPr="00B861CA">
        <w:rPr>
          <w:rFonts w:ascii="Arial" w:hAnsi="Arial" w:cs="Arial"/>
          <w:sz w:val="24"/>
          <w:szCs w:val="24"/>
        </w:rPr>
        <w:t>Caso algumas das questões não sejam respondidas, por gentileza, solicitamos que justifique e informe quem detém a informação solicitada.</w:t>
      </w:r>
    </w:p>
    <w:p w14:paraId="3D75508C" w14:textId="10D23793" w:rsidR="00191228" w:rsidRPr="008E5102" w:rsidRDefault="00191228" w:rsidP="008E5102">
      <w:pPr>
        <w:spacing w:after="200" w:line="240" w:lineRule="auto"/>
        <w:rPr>
          <w:rFonts w:ascii="Arial" w:hAnsi="Arial" w:cs="Arial"/>
          <w:sz w:val="24"/>
          <w:szCs w:val="24"/>
        </w:rPr>
      </w:pPr>
    </w:p>
    <w:sectPr w:rsidR="00191228" w:rsidRPr="008E51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56334"/>
    <w:multiLevelType w:val="hybridMultilevel"/>
    <w:tmpl w:val="D598C1B6"/>
    <w:lvl w:ilvl="0" w:tplc="DA5C80F2">
      <w:start w:val="1"/>
      <w:numFmt w:val="decimal"/>
      <w:lvlText w:val="%1"/>
      <w:lvlJc w:val="left"/>
      <w:pPr>
        <w:ind w:left="502" w:hanging="360"/>
      </w:pPr>
      <w:rPr>
        <w:rFonts w:ascii="Arial" w:eastAsiaTheme="minorEastAsia" w:hAnsi="Arial" w:cs="Arial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91325"/>
    <w:multiLevelType w:val="hybridMultilevel"/>
    <w:tmpl w:val="375E778C"/>
    <w:lvl w:ilvl="0" w:tplc="9ED624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02"/>
    <w:rsid w:val="00010F9D"/>
    <w:rsid w:val="0002050D"/>
    <w:rsid w:val="00043344"/>
    <w:rsid w:val="00053781"/>
    <w:rsid w:val="000565AD"/>
    <w:rsid w:val="000D54BD"/>
    <w:rsid w:val="000F6580"/>
    <w:rsid w:val="00114BE2"/>
    <w:rsid w:val="001409A4"/>
    <w:rsid w:val="00191228"/>
    <w:rsid w:val="001B79EF"/>
    <w:rsid w:val="002A3F6B"/>
    <w:rsid w:val="002D613F"/>
    <w:rsid w:val="002D77D1"/>
    <w:rsid w:val="00393733"/>
    <w:rsid w:val="00427AE2"/>
    <w:rsid w:val="004D50E1"/>
    <w:rsid w:val="00517952"/>
    <w:rsid w:val="005662A4"/>
    <w:rsid w:val="00586EE9"/>
    <w:rsid w:val="005D6D5A"/>
    <w:rsid w:val="006518AE"/>
    <w:rsid w:val="006A06C0"/>
    <w:rsid w:val="00727559"/>
    <w:rsid w:val="0075221A"/>
    <w:rsid w:val="007D42E7"/>
    <w:rsid w:val="0083117F"/>
    <w:rsid w:val="008B6431"/>
    <w:rsid w:val="008E5102"/>
    <w:rsid w:val="0090530B"/>
    <w:rsid w:val="00971422"/>
    <w:rsid w:val="009D3C85"/>
    <w:rsid w:val="009F619B"/>
    <w:rsid w:val="009F6DB9"/>
    <w:rsid w:val="00A0559C"/>
    <w:rsid w:val="00A13D09"/>
    <w:rsid w:val="00B861CA"/>
    <w:rsid w:val="00BD143A"/>
    <w:rsid w:val="00CA52E8"/>
    <w:rsid w:val="00D1660B"/>
    <w:rsid w:val="00DE0C76"/>
    <w:rsid w:val="00E301F0"/>
    <w:rsid w:val="00E76CAC"/>
    <w:rsid w:val="00E76E07"/>
    <w:rsid w:val="00E80B3E"/>
    <w:rsid w:val="00FB153E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9E13"/>
  <w15:docId w15:val="{CEAC41B7-B450-4634-8AD6-782B0A9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Desktop\PROJETOS\PEDIDO%20INFRIMA&#199;&#195;O\Pedido%20dinforma&#231;&#227;o%20conselho%20do%20idos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Pedido dinformação conselho do idoso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Claudinho</dc:creator>
  <cp:lastModifiedBy>Pedro Froehlich</cp:lastModifiedBy>
  <cp:revision>2</cp:revision>
  <cp:lastPrinted>2019-04-15T16:32:00Z</cp:lastPrinted>
  <dcterms:created xsi:type="dcterms:W3CDTF">2019-09-12T20:55:00Z</dcterms:created>
  <dcterms:modified xsi:type="dcterms:W3CDTF">2019-09-12T20:55:00Z</dcterms:modified>
</cp:coreProperties>
</file>