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7A332" w14:textId="7BEA8364" w:rsidR="009D4CEB" w:rsidRPr="00296CC7" w:rsidRDefault="009D4CEB" w:rsidP="009D4CEB">
      <w:pPr>
        <w:ind w:left="2832"/>
        <w:rPr>
          <w:rFonts w:ascii="Arial" w:hAnsi="Arial" w:cs="Arial"/>
        </w:rPr>
      </w:pPr>
      <w:r w:rsidRPr="00296CC7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Nº0</w:t>
      </w:r>
      <w:r w:rsidR="00497EEB">
        <w:rPr>
          <w:rFonts w:ascii="Arial" w:hAnsi="Arial" w:cs="Arial"/>
          <w:b/>
        </w:rPr>
        <w:t>1</w:t>
      </w:r>
      <w:r w:rsidR="001455F8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>/202</w:t>
      </w:r>
      <w:r w:rsidR="001455F8">
        <w:rPr>
          <w:rFonts w:ascii="Arial" w:hAnsi="Arial" w:cs="Arial"/>
          <w:b/>
        </w:rPr>
        <w:t>6</w:t>
      </w:r>
    </w:p>
    <w:p w14:paraId="522CA22F" w14:textId="77777777" w:rsidR="009D4CEB" w:rsidRPr="00296CC7" w:rsidRDefault="009D4CEB" w:rsidP="009D4CEB">
      <w:pPr>
        <w:rPr>
          <w:rFonts w:ascii="Arial" w:hAnsi="Arial" w:cs="Arial"/>
        </w:rPr>
      </w:pPr>
    </w:p>
    <w:p w14:paraId="1556CA01" w14:textId="77777777" w:rsidR="009D4CEB" w:rsidRPr="00296CC7" w:rsidRDefault="009D4CEB" w:rsidP="009D4CEB">
      <w:pPr>
        <w:spacing w:after="0"/>
        <w:rPr>
          <w:rFonts w:ascii="Arial" w:hAnsi="Arial" w:cs="Arial"/>
        </w:rPr>
      </w:pPr>
      <w:r w:rsidRPr="00296CC7">
        <w:rPr>
          <w:rFonts w:ascii="Arial" w:hAnsi="Arial" w:cs="Arial"/>
        </w:rPr>
        <w:t>À MESA DIRETORA</w:t>
      </w:r>
    </w:p>
    <w:p w14:paraId="3D90558A" w14:textId="77777777" w:rsidR="009D4CEB" w:rsidRPr="00296CC7" w:rsidRDefault="009D4CEB" w:rsidP="009D4CEB">
      <w:pPr>
        <w:spacing w:after="0"/>
        <w:rPr>
          <w:rFonts w:ascii="Arial" w:hAnsi="Arial" w:cs="Arial"/>
        </w:rPr>
      </w:pPr>
      <w:r w:rsidRPr="00296CC7">
        <w:rPr>
          <w:rFonts w:ascii="Arial" w:hAnsi="Arial" w:cs="Arial"/>
        </w:rPr>
        <w:t>Câmara Municipal de Vereadores</w:t>
      </w:r>
    </w:p>
    <w:p w14:paraId="652E6C6B" w14:textId="77777777" w:rsidR="009D4CEB" w:rsidRPr="00296CC7" w:rsidRDefault="009D4CEB" w:rsidP="009D4CE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ENCANTADO/RS</w:t>
      </w:r>
    </w:p>
    <w:p w14:paraId="4102242E" w14:textId="77777777" w:rsidR="009D4CEB" w:rsidRPr="00296CC7" w:rsidRDefault="009D4CEB" w:rsidP="009D4CEB">
      <w:pPr>
        <w:rPr>
          <w:rFonts w:ascii="Arial" w:hAnsi="Arial" w:cs="Arial"/>
        </w:rPr>
      </w:pPr>
    </w:p>
    <w:p w14:paraId="0A32D45A" w14:textId="77777777" w:rsidR="009D4CEB" w:rsidRPr="00296CC7" w:rsidRDefault="009D4CEB" w:rsidP="009D4CEB">
      <w:pPr>
        <w:rPr>
          <w:rFonts w:ascii="Arial" w:hAnsi="Arial" w:cs="Arial"/>
        </w:rPr>
      </w:pPr>
    </w:p>
    <w:p w14:paraId="5B0939CA" w14:textId="77777777" w:rsidR="009D4CEB" w:rsidRDefault="009D4CEB" w:rsidP="009D4CEB">
      <w:pPr>
        <w:jc w:val="both"/>
        <w:rPr>
          <w:rFonts w:ascii="Arial" w:hAnsi="Arial" w:cs="Arial"/>
        </w:rPr>
      </w:pPr>
    </w:p>
    <w:p w14:paraId="0BFAE3F6" w14:textId="506EDE3E" w:rsidR="009D4CEB" w:rsidRPr="00296CC7" w:rsidRDefault="001455F8" w:rsidP="009D4CEB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ROGÉRIO APARECIDO ALVES MEIRA</w:t>
      </w:r>
      <w:r w:rsidR="008C3E17">
        <w:rPr>
          <w:rFonts w:ascii="Arial" w:hAnsi="Arial" w:cs="Arial"/>
          <w:b/>
        </w:rPr>
        <w:t>,</w:t>
      </w:r>
      <w:r w:rsidR="009D4CEB" w:rsidRPr="00296CC7">
        <w:rPr>
          <w:rFonts w:ascii="Arial" w:hAnsi="Arial" w:cs="Arial"/>
        </w:rPr>
        <w:t xml:space="preserve"> signatário Vereador da Bancada do </w:t>
      </w:r>
      <w:r>
        <w:rPr>
          <w:rFonts w:ascii="Arial" w:hAnsi="Arial" w:cs="Arial"/>
        </w:rPr>
        <w:t>União Brasil</w:t>
      </w:r>
      <w:r w:rsidR="009D4CEB">
        <w:rPr>
          <w:rFonts w:ascii="Arial" w:hAnsi="Arial" w:cs="Arial"/>
        </w:rPr>
        <w:t xml:space="preserve">, </w:t>
      </w:r>
      <w:r w:rsidR="009D4CEB" w:rsidRPr="00296CC7">
        <w:rPr>
          <w:rFonts w:ascii="Arial" w:hAnsi="Arial" w:cs="Arial"/>
        </w:rPr>
        <w:t>vem na presença de Vossas Senhorias, com base no Artigo 20, inciso I</w:t>
      </w:r>
      <w:r w:rsidR="009D4CEB">
        <w:rPr>
          <w:rFonts w:ascii="Arial" w:hAnsi="Arial" w:cs="Arial"/>
        </w:rPr>
        <w:t>II</w:t>
      </w:r>
      <w:r w:rsidR="009D4CEB" w:rsidRPr="00296CC7">
        <w:rPr>
          <w:rFonts w:ascii="Arial" w:hAnsi="Arial" w:cs="Arial"/>
        </w:rPr>
        <w:t xml:space="preserve">, do Regimento Interno da Câmara de Vereadores de Encantado, solicitar </w:t>
      </w:r>
      <w:r>
        <w:rPr>
          <w:rFonts w:ascii="Arial" w:hAnsi="Arial" w:cs="Arial"/>
        </w:rPr>
        <w:t>1</w:t>
      </w:r>
      <w:r w:rsidR="008C3E17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(quinze)</w:t>
      </w:r>
      <w:r w:rsidR="009D4CEB" w:rsidRPr="00296CC7">
        <w:rPr>
          <w:rFonts w:ascii="Arial" w:hAnsi="Arial" w:cs="Arial"/>
        </w:rPr>
        <w:t xml:space="preserve"> dias de licença das funções do cargo </w:t>
      </w:r>
      <w:r w:rsidR="009D4CEB">
        <w:rPr>
          <w:rFonts w:ascii="Arial" w:hAnsi="Arial" w:cs="Arial"/>
        </w:rPr>
        <w:t>de Vereador</w:t>
      </w:r>
      <w:r w:rsidR="009D4CEB" w:rsidRPr="00296CC7">
        <w:rPr>
          <w:rFonts w:ascii="Arial" w:hAnsi="Arial" w:cs="Arial"/>
        </w:rPr>
        <w:t>,</w:t>
      </w:r>
      <w:r w:rsidR="009D4CEB">
        <w:rPr>
          <w:rFonts w:ascii="Arial" w:hAnsi="Arial" w:cs="Arial"/>
        </w:rPr>
        <w:t xml:space="preserve"> por motivos pessoais,</w:t>
      </w:r>
      <w:r w:rsidR="009D4CEB" w:rsidRPr="00296CC7">
        <w:rPr>
          <w:rFonts w:ascii="Arial" w:hAnsi="Arial" w:cs="Arial"/>
        </w:rPr>
        <w:t xml:space="preserve"> no período de</w:t>
      </w:r>
      <w:r w:rsidR="009D4CEB">
        <w:rPr>
          <w:rFonts w:ascii="Arial" w:hAnsi="Arial" w:cs="Arial"/>
        </w:rPr>
        <w:t xml:space="preserve"> </w:t>
      </w:r>
      <w:r w:rsidR="002F556D">
        <w:rPr>
          <w:rFonts w:ascii="Arial" w:hAnsi="Arial" w:cs="Arial"/>
        </w:rPr>
        <w:t>27</w:t>
      </w:r>
      <w:r w:rsidR="008C3E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abril a </w:t>
      </w:r>
      <w:r w:rsidR="002F556D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de maio de 2026.</w:t>
      </w:r>
      <w:r w:rsidR="009D4CEB">
        <w:rPr>
          <w:rFonts w:ascii="Arial" w:hAnsi="Arial" w:cs="Arial"/>
        </w:rPr>
        <w:t xml:space="preserve"> </w:t>
      </w:r>
    </w:p>
    <w:p w14:paraId="33080539" w14:textId="77777777" w:rsidR="009D4CEB" w:rsidRPr="00296CC7" w:rsidRDefault="009D4CEB" w:rsidP="009D4CEB">
      <w:pPr>
        <w:rPr>
          <w:rFonts w:ascii="Arial" w:hAnsi="Arial" w:cs="Arial"/>
        </w:rPr>
      </w:pPr>
    </w:p>
    <w:p w14:paraId="55BD1FAA" w14:textId="77777777" w:rsidR="009D4CEB" w:rsidRDefault="009D4CEB" w:rsidP="009D4CEB">
      <w:pPr>
        <w:rPr>
          <w:rFonts w:ascii="Arial" w:hAnsi="Arial" w:cs="Arial"/>
        </w:rPr>
      </w:pPr>
      <w:r w:rsidRPr="00296CC7">
        <w:rPr>
          <w:rFonts w:ascii="Arial" w:hAnsi="Arial" w:cs="Arial"/>
        </w:rPr>
        <w:t xml:space="preserve"> Nestes termos, pede deferimento.</w:t>
      </w:r>
    </w:p>
    <w:p w14:paraId="5374B34B" w14:textId="77777777" w:rsidR="009D4CEB" w:rsidRPr="00296CC7" w:rsidRDefault="009D4CEB" w:rsidP="009D4CEB">
      <w:pPr>
        <w:rPr>
          <w:rFonts w:ascii="Arial" w:hAnsi="Arial" w:cs="Arial"/>
        </w:rPr>
      </w:pPr>
    </w:p>
    <w:p w14:paraId="3F0F2BB9" w14:textId="77777777" w:rsidR="009D4CEB" w:rsidRPr="00296CC7" w:rsidRDefault="009D4CEB" w:rsidP="009D4CEB">
      <w:pPr>
        <w:rPr>
          <w:rFonts w:ascii="Arial" w:hAnsi="Arial" w:cs="Arial"/>
        </w:rPr>
      </w:pPr>
    </w:p>
    <w:p w14:paraId="440D2C20" w14:textId="77777777" w:rsidR="009D4CEB" w:rsidRPr="00296CC7" w:rsidRDefault="009D4CEB" w:rsidP="009D4CEB">
      <w:pPr>
        <w:rPr>
          <w:rFonts w:ascii="Arial" w:hAnsi="Arial" w:cs="Arial"/>
        </w:rPr>
      </w:pPr>
      <w:r w:rsidRPr="00296CC7">
        <w:rPr>
          <w:rFonts w:ascii="Arial" w:hAnsi="Arial" w:cs="Arial"/>
        </w:rPr>
        <w:t xml:space="preserve">                                                                                      </w:t>
      </w:r>
    </w:p>
    <w:p w14:paraId="4862B23F" w14:textId="77777777" w:rsidR="009D4CEB" w:rsidRDefault="009D4CEB" w:rsidP="009D4CEB">
      <w:pPr>
        <w:ind w:left="4956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D5D06F0" w14:textId="1634D342" w:rsidR="009D4CEB" w:rsidRPr="00296CC7" w:rsidRDefault="009D4CEB" w:rsidP="009D4CE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Câmara de Vereadores de </w:t>
      </w:r>
      <w:r w:rsidRPr="00296CC7">
        <w:rPr>
          <w:rFonts w:ascii="Arial" w:hAnsi="Arial" w:cs="Arial"/>
        </w:rPr>
        <w:t xml:space="preserve">Encantado, </w:t>
      </w:r>
      <w:r w:rsidR="002F556D">
        <w:rPr>
          <w:rFonts w:ascii="Arial" w:hAnsi="Arial" w:cs="Arial"/>
        </w:rPr>
        <w:t>23</w:t>
      </w:r>
      <w:r w:rsidR="001455F8">
        <w:rPr>
          <w:rFonts w:ascii="Arial" w:hAnsi="Arial" w:cs="Arial"/>
        </w:rPr>
        <w:t xml:space="preserve"> de abril de 2026.</w:t>
      </w:r>
    </w:p>
    <w:p w14:paraId="44DFD5D1" w14:textId="77777777" w:rsidR="009D4CEB" w:rsidRPr="00296CC7" w:rsidRDefault="009D4CEB" w:rsidP="009D4CEB">
      <w:pPr>
        <w:jc w:val="center"/>
      </w:pPr>
    </w:p>
    <w:p w14:paraId="5A1A8858" w14:textId="77777777" w:rsidR="009D4CEB" w:rsidRDefault="009D4CEB" w:rsidP="009D4CEB">
      <w:pPr>
        <w:jc w:val="center"/>
        <w:rPr>
          <w:rFonts w:ascii="Arial" w:hAnsi="Arial" w:cs="Arial"/>
        </w:rPr>
      </w:pPr>
    </w:p>
    <w:p w14:paraId="46ED7481" w14:textId="77777777" w:rsidR="009D4CEB" w:rsidRDefault="009D4CEB" w:rsidP="009D4CEB">
      <w:pPr>
        <w:jc w:val="center"/>
        <w:rPr>
          <w:rFonts w:ascii="Arial" w:hAnsi="Arial" w:cs="Arial"/>
        </w:rPr>
      </w:pPr>
    </w:p>
    <w:p w14:paraId="1E9B5F38" w14:textId="77777777" w:rsidR="009D4CEB" w:rsidRPr="00296CC7" w:rsidRDefault="009D4CEB" w:rsidP="009D4CEB">
      <w:pPr>
        <w:jc w:val="center"/>
        <w:rPr>
          <w:rFonts w:ascii="Arial" w:hAnsi="Arial" w:cs="Arial"/>
        </w:rPr>
      </w:pPr>
    </w:p>
    <w:p w14:paraId="49A09F77" w14:textId="0D72B818" w:rsidR="009D4CEB" w:rsidRDefault="001455F8" w:rsidP="009D4CE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ROGÉRIO APARECIDO ALVES MEIRA</w:t>
      </w:r>
    </w:p>
    <w:p w14:paraId="328FC0EB" w14:textId="6B5069AA" w:rsidR="00AB5C84" w:rsidRPr="009D4CEB" w:rsidRDefault="009D4CEB" w:rsidP="008C3E17">
      <w:pPr>
        <w:spacing w:after="0"/>
        <w:jc w:val="center"/>
      </w:pPr>
      <w:r>
        <w:rPr>
          <w:rFonts w:ascii="Arial" w:hAnsi="Arial" w:cs="Arial"/>
        </w:rPr>
        <w:t xml:space="preserve"> Vereador </w:t>
      </w:r>
      <w:r w:rsidR="001455F8">
        <w:rPr>
          <w:rFonts w:ascii="Arial" w:hAnsi="Arial" w:cs="Arial"/>
        </w:rPr>
        <w:t xml:space="preserve">União Brasil </w:t>
      </w:r>
    </w:p>
    <w:sectPr w:rsidR="00AB5C84" w:rsidRPr="009D4CEB" w:rsidSect="00996B41">
      <w:headerReference w:type="default" r:id="rId8"/>
      <w:footerReference w:type="default" r:id="rId9"/>
      <w:pgSz w:w="11907" w:h="16839" w:code="9"/>
      <w:pgMar w:top="1701" w:right="1134" w:bottom="1134" w:left="1701" w:header="709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4D70F" w14:textId="77777777" w:rsidR="00DF0FB8" w:rsidRDefault="00DF0FB8" w:rsidP="00B95406">
      <w:pPr>
        <w:spacing w:after="0" w:line="240" w:lineRule="auto"/>
      </w:pPr>
      <w:r>
        <w:separator/>
      </w:r>
    </w:p>
  </w:endnote>
  <w:endnote w:type="continuationSeparator" w:id="0">
    <w:p w14:paraId="6D796F28" w14:textId="77777777" w:rsidR="00DF0FB8" w:rsidRDefault="00DF0FB8" w:rsidP="00B95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ansSerif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49A91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</w:p>
  <w:p w14:paraId="1C423FD2" w14:textId="77777777" w:rsidR="00232AC6" w:rsidRDefault="00232AC6" w:rsidP="00B95406">
    <w:pPr>
      <w:spacing w:after="0" w:line="192" w:lineRule="auto"/>
      <w:jc w:val="center"/>
      <w:rPr>
        <w:rFonts w:cs="Calibri"/>
        <w:b/>
      </w:rPr>
    </w:pPr>
  </w:p>
  <w:p w14:paraId="036A792E" w14:textId="7D6B6658" w:rsidR="00B95406" w:rsidRPr="001F5AA0" w:rsidRDefault="00B95406" w:rsidP="00B95406">
    <w:pPr>
      <w:spacing w:after="0" w:line="192" w:lineRule="auto"/>
      <w:jc w:val="center"/>
      <w:rPr>
        <w:rFonts w:cs="Calibri"/>
        <w:b/>
      </w:rPr>
    </w:pPr>
    <w:r w:rsidRPr="001F5AA0">
      <w:rPr>
        <w:rFonts w:cs="Calibri"/>
        <w:b/>
      </w:rPr>
      <w:t>CÂMARA MUNICIPAL DE VEREADORES DE ENCANTADO</w:t>
    </w:r>
  </w:p>
  <w:p w14:paraId="26B79EA6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  <w:r w:rsidRPr="001F5AA0">
      <w:rPr>
        <w:rFonts w:cs="Calibri"/>
        <w:color w:val="000000"/>
        <w:sz w:val="20"/>
        <w:szCs w:val="20"/>
      </w:rPr>
      <w:t>Rua Miguel Luiz Pretto, 535 – Praça da Bandeira – Centro | CEP: 95960-000 | Encantado/RS</w:t>
    </w:r>
  </w:p>
  <w:p w14:paraId="6D4DFDF9" w14:textId="77777777" w:rsidR="00B95406" w:rsidRPr="001F5AA0" w:rsidRDefault="00B95406" w:rsidP="00B95406">
    <w:pPr>
      <w:spacing w:after="0" w:line="192" w:lineRule="auto"/>
      <w:jc w:val="center"/>
      <w:rPr>
        <w:rFonts w:cs="Calibri"/>
        <w:color w:val="000000"/>
        <w:sz w:val="20"/>
        <w:szCs w:val="20"/>
      </w:rPr>
    </w:pPr>
    <w:r w:rsidRPr="001F5AA0">
      <w:rPr>
        <w:rFonts w:cs="Calibri"/>
        <w:color w:val="000000"/>
        <w:sz w:val="20"/>
        <w:szCs w:val="20"/>
      </w:rPr>
      <w:t xml:space="preserve"> E-mail: </w:t>
    </w:r>
    <w:hyperlink r:id="rId1" w:history="1">
      <w:r w:rsidRPr="001F5AA0">
        <w:rPr>
          <w:rStyle w:val="Hyperlink"/>
          <w:rFonts w:cs="Calibri"/>
          <w:color w:val="000000"/>
          <w:sz w:val="20"/>
          <w:szCs w:val="20"/>
          <w:u w:val="none"/>
        </w:rPr>
        <w:t>secretaria@camaraencantado.rs.gov.br</w:t>
      </w:r>
    </w:hyperlink>
    <w:r w:rsidRPr="001F5AA0">
      <w:rPr>
        <w:rFonts w:cs="Calibri"/>
        <w:color w:val="000000"/>
        <w:sz w:val="20"/>
        <w:szCs w:val="20"/>
      </w:rPr>
      <w:t xml:space="preserve"> | Fone: (51) 3751-0124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C1247" w14:textId="77777777" w:rsidR="00DF0FB8" w:rsidRDefault="00DF0FB8" w:rsidP="00B95406">
      <w:pPr>
        <w:spacing w:after="0" w:line="240" w:lineRule="auto"/>
      </w:pPr>
      <w:r>
        <w:separator/>
      </w:r>
    </w:p>
  </w:footnote>
  <w:footnote w:type="continuationSeparator" w:id="0">
    <w:p w14:paraId="266D75F2" w14:textId="77777777" w:rsidR="00DF0FB8" w:rsidRDefault="00DF0FB8" w:rsidP="00B954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D48EF" w14:textId="1135BF2D" w:rsidR="008637E5" w:rsidRDefault="008637E5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3421160" wp14:editId="78DE1E9E">
          <wp:simplePos x="0" y="0"/>
          <wp:positionH relativeFrom="margin">
            <wp:posOffset>2000250</wp:posOffset>
          </wp:positionH>
          <wp:positionV relativeFrom="page">
            <wp:posOffset>-83820</wp:posOffset>
          </wp:positionV>
          <wp:extent cx="1341120" cy="1341120"/>
          <wp:effectExtent l="0" t="0" r="0" b="0"/>
          <wp:wrapThrough wrapText="bothSides">
            <wp:wrapPolygon edited="0">
              <wp:start x="9205" y="2761"/>
              <wp:lineTo x="7364" y="3682"/>
              <wp:lineTo x="5830" y="6443"/>
              <wp:lineTo x="5216" y="19943"/>
              <wp:lineTo x="15648" y="19943"/>
              <wp:lineTo x="15955" y="14727"/>
              <wp:lineTo x="15955" y="6443"/>
              <wp:lineTo x="13807" y="3682"/>
              <wp:lineTo x="11966" y="2761"/>
              <wp:lineTo x="9205" y="2761"/>
            </wp:wrapPolygon>
          </wp:wrapThrough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341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BBB87E" w14:textId="77777777" w:rsidR="008637E5" w:rsidRDefault="008637E5">
    <w:pPr>
      <w:pStyle w:val="Cabealho"/>
    </w:pPr>
  </w:p>
  <w:p w14:paraId="163B2D9B" w14:textId="77777777" w:rsidR="008637E5" w:rsidRDefault="008637E5">
    <w:pPr>
      <w:pStyle w:val="Cabealho"/>
    </w:pPr>
  </w:p>
  <w:p w14:paraId="03CAA20F" w14:textId="77777777" w:rsidR="008637E5" w:rsidRDefault="008637E5">
    <w:pPr>
      <w:pStyle w:val="Cabealho"/>
    </w:pPr>
  </w:p>
  <w:p w14:paraId="17FB8042" w14:textId="77777777" w:rsidR="008637E5" w:rsidRDefault="008637E5">
    <w:pPr>
      <w:pStyle w:val="Cabealho"/>
    </w:pPr>
  </w:p>
  <w:p w14:paraId="18525558" w14:textId="55E36F68" w:rsidR="000F3846" w:rsidRDefault="000F384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45AB1"/>
    <w:multiLevelType w:val="multilevel"/>
    <w:tmpl w:val="21B44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56727"/>
    <w:multiLevelType w:val="multilevel"/>
    <w:tmpl w:val="1FB4BF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37363"/>
    <w:multiLevelType w:val="multilevel"/>
    <w:tmpl w:val="CC94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DA187C"/>
    <w:multiLevelType w:val="multilevel"/>
    <w:tmpl w:val="80A6F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4" w15:restartNumberingAfterBreak="0">
    <w:nsid w:val="3C1E09BA"/>
    <w:multiLevelType w:val="multilevel"/>
    <w:tmpl w:val="A034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3252BF"/>
    <w:multiLevelType w:val="hybridMultilevel"/>
    <w:tmpl w:val="5A2491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005FC4"/>
    <w:multiLevelType w:val="hybridMultilevel"/>
    <w:tmpl w:val="50F65B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DA709F"/>
    <w:multiLevelType w:val="multilevel"/>
    <w:tmpl w:val="C98C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173B89"/>
    <w:multiLevelType w:val="multilevel"/>
    <w:tmpl w:val="90269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992D96"/>
    <w:multiLevelType w:val="hybridMultilevel"/>
    <w:tmpl w:val="008E99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166499">
    <w:abstractNumId w:val="6"/>
  </w:num>
  <w:num w:numId="2" w16cid:durableId="750275672">
    <w:abstractNumId w:val="2"/>
  </w:num>
  <w:num w:numId="3" w16cid:durableId="2026176970">
    <w:abstractNumId w:val="0"/>
  </w:num>
  <w:num w:numId="4" w16cid:durableId="726219857">
    <w:abstractNumId w:val="7"/>
  </w:num>
  <w:num w:numId="5" w16cid:durableId="2061706160">
    <w:abstractNumId w:val="4"/>
  </w:num>
  <w:num w:numId="6" w16cid:durableId="1903058881">
    <w:abstractNumId w:val="5"/>
  </w:num>
  <w:num w:numId="7" w16cid:durableId="2116172620">
    <w:abstractNumId w:val="1"/>
  </w:num>
  <w:num w:numId="8" w16cid:durableId="647132229">
    <w:abstractNumId w:val="3"/>
  </w:num>
  <w:num w:numId="9" w16cid:durableId="1934625349">
    <w:abstractNumId w:val="8"/>
  </w:num>
  <w:num w:numId="10" w16cid:durableId="3360812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DE"/>
    <w:rsid w:val="000065BE"/>
    <w:rsid w:val="00007A5A"/>
    <w:rsid w:val="00041C52"/>
    <w:rsid w:val="0004230A"/>
    <w:rsid w:val="00043F3C"/>
    <w:rsid w:val="00093157"/>
    <w:rsid w:val="000A4D42"/>
    <w:rsid w:val="000C6684"/>
    <w:rsid w:val="000D63A0"/>
    <w:rsid w:val="000F0301"/>
    <w:rsid w:val="000F3846"/>
    <w:rsid w:val="00101755"/>
    <w:rsid w:val="00103BF6"/>
    <w:rsid w:val="001117DA"/>
    <w:rsid w:val="00135655"/>
    <w:rsid w:val="001455F8"/>
    <w:rsid w:val="00151537"/>
    <w:rsid w:val="00165FA3"/>
    <w:rsid w:val="001742D9"/>
    <w:rsid w:val="00191D1A"/>
    <w:rsid w:val="001B77BB"/>
    <w:rsid w:val="001C3CDA"/>
    <w:rsid w:val="001D31D6"/>
    <w:rsid w:val="001E5B36"/>
    <w:rsid w:val="001E7915"/>
    <w:rsid w:val="001F5AA0"/>
    <w:rsid w:val="001F7590"/>
    <w:rsid w:val="00206E00"/>
    <w:rsid w:val="00214983"/>
    <w:rsid w:val="002246F3"/>
    <w:rsid w:val="00232755"/>
    <w:rsid w:val="00232AC6"/>
    <w:rsid w:val="00232D2C"/>
    <w:rsid w:val="00234728"/>
    <w:rsid w:val="002347D1"/>
    <w:rsid w:val="00237FA0"/>
    <w:rsid w:val="0025103D"/>
    <w:rsid w:val="00266E32"/>
    <w:rsid w:val="00267622"/>
    <w:rsid w:val="00292380"/>
    <w:rsid w:val="00296A45"/>
    <w:rsid w:val="002A0558"/>
    <w:rsid w:val="002A2DAD"/>
    <w:rsid w:val="002A5654"/>
    <w:rsid w:val="002A6519"/>
    <w:rsid w:val="002B37C0"/>
    <w:rsid w:val="002C53E1"/>
    <w:rsid w:val="002D6D41"/>
    <w:rsid w:val="002F1FFA"/>
    <w:rsid w:val="002F556D"/>
    <w:rsid w:val="003073F0"/>
    <w:rsid w:val="00312CA1"/>
    <w:rsid w:val="00322F09"/>
    <w:rsid w:val="00336BDA"/>
    <w:rsid w:val="00353511"/>
    <w:rsid w:val="003677DE"/>
    <w:rsid w:val="003709F3"/>
    <w:rsid w:val="0037392C"/>
    <w:rsid w:val="003844CF"/>
    <w:rsid w:val="003A19F1"/>
    <w:rsid w:val="003A4B6A"/>
    <w:rsid w:val="003A571D"/>
    <w:rsid w:val="003A7702"/>
    <w:rsid w:val="003B3B08"/>
    <w:rsid w:val="003B687C"/>
    <w:rsid w:val="003D350B"/>
    <w:rsid w:val="003E0905"/>
    <w:rsid w:val="004049D2"/>
    <w:rsid w:val="00407363"/>
    <w:rsid w:val="004205C9"/>
    <w:rsid w:val="00420F57"/>
    <w:rsid w:val="00423168"/>
    <w:rsid w:val="00426876"/>
    <w:rsid w:val="004425DE"/>
    <w:rsid w:val="00466796"/>
    <w:rsid w:val="00490C12"/>
    <w:rsid w:val="0049159B"/>
    <w:rsid w:val="00491C58"/>
    <w:rsid w:val="00497EEB"/>
    <w:rsid w:val="004A1585"/>
    <w:rsid w:val="004A1E36"/>
    <w:rsid w:val="004E2B16"/>
    <w:rsid w:val="004E2EA9"/>
    <w:rsid w:val="004E61C7"/>
    <w:rsid w:val="004F2B9D"/>
    <w:rsid w:val="004F7988"/>
    <w:rsid w:val="005054FD"/>
    <w:rsid w:val="00514E50"/>
    <w:rsid w:val="00515C11"/>
    <w:rsid w:val="00520300"/>
    <w:rsid w:val="005238F3"/>
    <w:rsid w:val="0052658D"/>
    <w:rsid w:val="00545633"/>
    <w:rsid w:val="0057286D"/>
    <w:rsid w:val="00574978"/>
    <w:rsid w:val="00576F8D"/>
    <w:rsid w:val="00577122"/>
    <w:rsid w:val="005943F7"/>
    <w:rsid w:val="005A3FC6"/>
    <w:rsid w:val="005A65E4"/>
    <w:rsid w:val="005B3475"/>
    <w:rsid w:val="005B5F3D"/>
    <w:rsid w:val="005C491D"/>
    <w:rsid w:val="005C56AB"/>
    <w:rsid w:val="005E2655"/>
    <w:rsid w:val="005E7841"/>
    <w:rsid w:val="005F097D"/>
    <w:rsid w:val="005F0BF3"/>
    <w:rsid w:val="005F7427"/>
    <w:rsid w:val="006017AD"/>
    <w:rsid w:val="00605598"/>
    <w:rsid w:val="00616DDF"/>
    <w:rsid w:val="00623971"/>
    <w:rsid w:val="006346BB"/>
    <w:rsid w:val="0063505E"/>
    <w:rsid w:val="0063704B"/>
    <w:rsid w:val="00641C4B"/>
    <w:rsid w:val="006446CE"/>
    <w:rsid w:val="00644F8A"/>
    <w:rsid w:val="006479E1"/>
    <w:rsid w:val="006505EF"/>
    <w:rsid w:val="006676B0"/>
    <w:rsid w:val="00672EDA"/>
    <w:rsid w:val="00676571"/>
    <w:rsid w:val="00685EE8"/>
    <w:rsid w:val="006879E0"/>
    <w:rsid w:val="006A3F0E"/>
    <w:rsid w:val="006B3117"/>
    <w:rsid w:val="006C2727"/>
    <w:rsid w:val="006C2D61"/>
    <w:rsid w:val="006C58DA"/>
    <w:rsid w:val="006D3F93"/>
    <w:rsid w:val="007040F5"/>
    <w:rsid w:val="00740C24"/>
    <w:rsid w:val="00742DA4"/>
    <w:rsid w:val="00744179"/>
    <w:rsid w:val="007838E0"/>
    <w:rsid w:val="007A13CA"/>
    <w:rsid w:val="007A165D"/>
    <w:rsid w:val="007A6561"/>
    <w:rsid w:val="007B4F5B"/>
    <w:rsid w:val="007C6DE1"/>
    <w:rsid w:val="00810CD7"/>
    <w:rsid w:val="008264FB"/>
    <w:rsid w:val="00832B13"/>
    <w:rsid w:val="00843B3F"/>
    <w:rsid w:val="008572BD"/>
    <w:rsid w:val="008637E5"/>
    <w:rsid w:val="00881883"/>
    <w:rsid w:val="00881C74"/>
    <w:rsid w:val="00887EF7"/>
    <w:rsid w:val="008A7F2A"/>
    <w:rsid w:val="008C05D8"/>
    <w:rsid w:val="008C3E17"/>
    <w:rsid w:val="008D70FD"/>
    <w:rsid w:val="008E27C0"/>
    <w:rsid w:val="008F142C"/>
    <w:rsid w:val="00902587"/>
    <w:rsid w:val="00904449"/>
    <w:rsid w:val="00905826"/>
    <w:rsid w:val="00906300"/>
    <w:rsid w:val="00906641"/>
    <w:rsid w:val="00912338"/>
    <w:rsid w:val="009131F6"/>
    <w:rsid w:val="0092020E"/>
    <w:rsid w:val="0092464A"/>
    <w:rsid w:val="009253E5"/>
    <w:rsid w:val="00935C3C"/>
    <w:rsid w:val="00937DB0"/>
    <w:rsid w:val="00965521"/>
    <w:rsid w:val="0098038D"/>
    <w:rsid w:val="009903A5"/>
    <w:rsid w:val="00996B41"/>
    <w:rsid w:val="009B575C"/>
    <w:rsid w:val="009C0340"/>
    <w:rsid w:val="009C05D0"/>
    <w:rsid w:val="009C7101"/>
    <w:rsid w:val="009C79EE"/>
    <w:rsid w:val="009D4AEE"/>
    <w:rsid w:val="009D4CEB"/>
    <w:rsid w:val="009F6A75"/>
    <w:rsid w:val="00A13EA1"/>
    <w:rsid w:val="00A14E59"/>
    <w:rsid w:val="00A1778C"/>
    <w:rsid w:val="00A23783"/>
    <w:rsid w:val="00A44468"/>
    <w:rsid w:val="00A475D9"/>
    <w:rsid w:val="00A50D1F"/>
    <w:rsid w:val="00A533EB"/>
    <w:rsid w:val="00A54A91"/>
    <w:rsid w:val="00A706C4"/>
    <w:rsid w:val="00A7561D"/>
    <w:rsid w:val="00A769FA"/>
    <w:rsid w:val="00A77ACE"/>
    <w:rsid w:val="00A81744"/>
    <w:rsid w:val="00A979D8"/>
    <w:rsid w:val="00AA2E11"/>
    <w:rsid w:val="00AB5C84"/>
    <w:rsid w:val="00AC14B1"/>
    <w:rsid w:val="00AC4B25"/>
    <w:rsid w:val="00AC5018"/>
    <w:rsid w:val="00AC7520"/>
    <w:rsid w:val="00AC77C0"/>
    <w:rsid w:val="00AE69D3"/>
    <w:rsid w:val="00AE7434"/>
    <w:rsid w:val="00AF1211"/>
    <w:rsid w:val="00AF7719"/>
    <w:rsid w:val="00B01E07"/>
    <w:rsid w:val="00B03F37"/>
    <w:rsid w:val="00B1541F"/>
    <w:rsid w:val="00B15CF0"/>
    <w:rsid w:val="00B450B3"/>
    <w:rsid w:val="00B50233"/>
    <w:rsid w:val="00B579AB"/>
    <w:rsid w:val="00B60640"/>
    <w:rsid w:val="00B60C16"/>
    <w:rsid w:val="00B66381"/>
    <w:rsid w:val="00B67A19"/>
    <w:rsid w:val="00B842E3"/>
    <w:rsid w:val="00B8748B"/>
    <w:rsid w:val="00B95406"/>
    <w:rsid w:val="00BB6DDB"/>
    <w:rsid w:val="00BB6F6D"/>
    <w:rsid w:val="00BB6F98"/>
    <w:rsid w:val="00BC3FF8"/>
    <w:rsid w:val="00BE6D46"/>
    <w:rsid w:val="00BF06A9"/>
    <w:rsid w:val="00C06CAB"/>
    <w:rsid w:val="00C1051E"/>
    <w:rsid w:val="00C1295B"/>
    <w:rsid w:val="00C24B98"/>
    <w:rsid w:val="00C26273"/>
    <w:rsid w:val="00C34B73"/>
    <w:rsid w:val="00C36FF7"/>
    <w:rsid w:val="00C45AA8"/>
    <w:rsid w:val="00C5460A"/>
    <w:rsid w:val="00C56CFA"/>
    <w:rsid w:val="00C76DF9"/>
    <w:rsid w:val="00C85E3F"/>
    <w:rsid w:val="00C86704"/>
    <w:rsid w:val="00C92A9B"/>
    <w:rsid w:val="00C97FE2"/>
    <w:rsid w:val="00CA5ADC"/>
    <w:rsid w:val="00CE0B38"/>
    <w:rsid w:val="00D14341"/>
    <w:rsid w:val="00D251E1"/>
    <w:rsid w:val="00D25332"/>
    <w:rsid w:val="00D30618"/>
    <w:rsid w:val="00D36188"/>
    <w:rsid w:val="00D45BB9"/>
    <w:rsid w:val="00D45E05"/>
    <w:rsid w:val="00D52A64"/>
    <w:rsid w:val="00D54D4E"/>
    <w:rsid w:val="00D705CF"/>
    <w:rsid w:val="00D81387"/>
    <w:rsid w:val="00D82310"/>
    <w:rsid w:val="00D9272D"/>
    <w:rsid w:val="00D93209"/>
    <w:rsid w:val="00D94C55"/>
    <w:rsid w:val="00DA1E3B"/>
    <w:rsid w:val="00DC64E5"/>
    <w:rsid w:val="00DE2EFB"/>
    <w:rsid w:val="00DF0FB8"/>
    <w:rsid w:val="00DF714F"/>
    <w:rsid w:val="00E02CF9"/>
    <w:rsid w:val="00E06502"/>
    <w:rsid w:val="00E10D91"/>
    <w:rsid w:val="00E12426"/>
    <w:rsid w:val="00E144F1"/>
    <w:rsid w:val="00E21326"/>
    <w:rsid w:val="00E24426"/>
    <w:rsid w:val="00E34EF4"/>
    <w:rsid w:val="00E45C4C"/>
    <w:rsid w:val="00E514E1"/>
    <w:rsid w:val="00E53934"/>
    <w:rsid w:val="00E567FA"/>
    <w:rsid w:val="00E7081F"/>
    <w:rsid w:val="00E71EA5"/>
    <w:rsid w:val="00E768C7"/>
    <w:rsid w:val="00E96527"/>
    <w:rsid w:val="00EA5E9D"/>
    <w:rsid w:val="00EE4DC0"/>
    <w:rsid w:val="00F12C50"/>
    <w:rsid w:val="00F13F4E"/>
    <w:rsid w:val="00F260C1"/>
    <w:rsid w:val="00F4082E"/>
    <w:rsid w:val="00F649FF"/>
    <w:rsid w:val="00F65454"/>
    <w:rsid w:val="00F7008A"/>
    <w:rsid w:val="00F72E5A"/>
    <w:rsid w:val="00F72EC4"/>
    <w:rsid w:val="00F77070"/>
    <w:rsid w:val="00F81992"/>
    <w:rsid w:val="00F96113"/>
    <w:rsid w:val="00FB2AFF"/>
    <w:rsid w:val="00FB48D6"/>
    <w:rsid w:val="00FB67AA"/>
    <w:rsid w:val="00FC7ACD"/>
    <w:rsid w:val="00FF450F"/>
    <w:rsid w:val="00FF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8A36C"/>
  <w15:chartTrackingRefBased/>
  <w15:docId w15:val="{3CF6D381-3D3D-4190-9F8E-C36F9F04F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FF7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link w:val="Ttulo1Char"/>
    <w:uiPriority w:val="9"/>
    <w:qFormat/>
    <w:rsid w:val="00672EDA"/>
    <w:pPr>
      <w:widowControl w:val="0"/>
      <w:autoSpaceDE w:val="0"/>
      <w:autoSpaceDN w:val="0"/>
      <w:spacing w:after="0" w:line="240" w:lineRule="auto"/>
      <w:ind w:right="18"/>
      <w:jc w:val="center"/>
      <w:outlineLvl w:val="0"/>
    </w:pPr>
    <w:rPr>
      <w:rFonts w:ascii="Arial" w:eastAsia="Arial" w:hAnsi="Arial" w:cs="Arial"/>
      <w:b/>
      <w:bCs/>
      <w:lang w:val="pt-PT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60C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5CF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06641"/>
    <w:rPr>
      <w:color w:val="0563C1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95406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CabealhoChar">
    <w:name w:val="Cabeçalho Char"/>
    <w:basedOn w:val="Fontepargpadro"/>
    <w:link w:val="Cabealho"/>
    <w:uiPriority w:val="99"/>
    <w:rsid w:val="00B95406"/>
  </w:style>
  <w:style w:type="paragraph" w:styleId="Rodap">
    <w:name w:val="footer"/>
    <w:basedOn w:val="Normal"/>
    <w:link w:val="RodapChar"/>
    <w:uiPriority w:val="99"/>
    <w:unhideWhenUsed/>
    <w:rsid w:val="00B95406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sid w:val="00B95406"/>
  </w:style>
  <w:style w:type="character" w:customStyle="1" w:styleId="Ttulo1Char">
    <w:name w:val="Título 1 Char"/>
    <w:basedOn w:val="Fontepargpadro"/>
    <w:link w:val="Ttulo1"/>
    <w:uiPriority w:val="9"/>
    <w:rsid w:val="00672EDA"/>
    <w:rPr>
      <w:rFonts w:ascii="Arial" w:eastAsia="Arial" w:hAnsi="Arial" w:cs="Arial"/>
      <w:b/>
      <w:bCs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672ED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2EDA"/>
    <w:rPr>
      <w:rFonts w:ascii="Arial MT" w:eastAsia="Arial MT" w:hAnsi="Arial MT" w:cs="Arial MT"/>
      <w:sz w:val="22"/>
      <w:szCs w:val="22"/>
      <w:lang w:val="pt-PT" w:eastAsia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C6DE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C6DE1"/>
    <w:rPr>
      <w:sz w:val="22"/>
      <w:szCs w:val="22"/>
      <w:lang w:eastAsia="en-US"/>
    </w:rPr>
  </w:style>
  <w:style w:type="paragraph" w:customStyle="1" w:styleId="Default">
    <w:name w:val="Default"/>
    <w:rsid w:val="00C36FF7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637E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637E5"/>
    <w:rPr>
      <w:rFonts w:asciiTheme="minorHAnsi" w:eastAsiaTheme="minorHAnsi" w:hAnsiTheme="minorHAnsi" w:cstheme="minorBidi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8637E5"/>
    <w:rPr>
      <w:vertAlign w:val="superscript"/>
    </w:rPr>
  </w:style>
  <w:style w:type="paragraph" w:styleId="NormalWeb">
    <w:name w:val="Normal (Web)"/>
    <w:basedOn w:val="Normal"/>
    <w:uiPriority w:val="99"/>
    <w:unhideWhenUsed/>
    <w:rsid w:val="0052658D"/>
    <w:rPr>
      <w:rFonts w:ascii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52658D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B3B0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5CF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styleId="Forte">
    <w:name w:val="Strong"/>
    <w:basedOn w:val="Fontepargpadro"/>
    <w:uiPriority w:val="22"/>
    <w:qFormat/>
    <w:rsid w:val="00B01E07"/>
    <w:rPr>
      <w:b/>
      <w:bCs/>
    </w:rPr>
  </w:style>
  <w:style w:type="paragraph" w:customStyle="1" w:styleId="EMPTYCELLSTYLE">
    <w:name w:val="EMPTY_CELL_STYLE"/>
    <w:qFormat/>
    <w:rsid w:val="00CE0B38"/>
    <w:rPr>
      <w:rFonts w:ascii="SansSerif" w:eastAsia="SansSerif" w:hAnsi="SansSerif" w:cs="SansSerif"/>
      <w:color w:val="000000"/>
      <w:sz w:val="2"/>
    </w:rPr>
  </w:style>
  <w:style w:type="character" w:customStyle="1" w:styleId="Ttulo2Char">
    <w:name w:val="Título 2 Char"/>
    <w:basedOn w:val="Fontepargpadro"/>
    <w:link w:val="Ttulo2"/>
    <w:uiPriority w:val="9"/>
    <w:rsid w:val="00B60C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@camaraencantad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cuments\Modelos%20Personalizados%20do%20Office\FOLHA%20TIMBRADA%2003%20-%20ok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2F5F8-02C2-4B04-A6B2-1E218A4C7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03 - ok</Template>
  <TotalTime>1</TotalTime>
  <Pages>1</Pages>
  <Words>106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Links>
    <vt:vector size="6" baseType="variant">
      <vt:variant>
        <vt:i4>983101</vt:i4>
      </vt:variant>
      <vt:variant>
        <vt:i4>0</vt:i4>
      </vt:variant>
      <vt:variant>
        <vt:i4>0</vt:i4>
      </vt:variant>
      <vt:variant>
        <vt:i4>5</vt:i4>
      </vt:variant>
      <vt:variant>
        <vt:lpwstr>mailto:secretaria@camaraencantado.rs.gov.br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2026-04-20T14:20:00Z</cp:lastPrinted>
  <dcterms:created xsi:type="dcterms:W3CDTF">2026-04-23T12:06:00Z</dcterms:created>
  <dcterms:modified xsi:type="dcterms:W3CDTF">2026-04-23T12:06:00Z</dcterms:modified>
</cp:coreProperties>
</file>